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1E7468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1E7468" w:rsidRDefault="001B1E7D" w:rsidP="001B1E7D">
            <w:pPr>
              <w:pStyle w:val="Nagwek1"/>
              <w:outlineLvl w:val="0"/>
              <w:rPr>
                <w:rFonts w:ascii="Times New Roman" w:hAnsi="Times New Roman" w:cs="Times New Roman"/>
              </w:rPr>
            </w:pPr>
            <w:r w:rsidRPr="001E7468">
              <w:rPr>
                <w:rFonts w:ascii="Times New Roman" w:hAnsi="Times New Roman" w:cs="Times New Roman"/>
              </w:rPr>
              <w:t>Dane osobowe</w:t>
            </w:r>
          </w:p>
        </w:tc>
      </w:tr>
      <w:tr w:rsidR="000172E5" w:rsidRPr="001E7468" w14:paraId="234049EB" w14:textId="77777777" w:rsidTr="009512C6">
        <w:sdt>
          <w:sdtPr>
            <w:rPr>
              <w:rFonts w:ascii="Times New Roman" w:hAnsi="Times New Roman" w:cs="Times New Roman"/>
              <w:sz w:val="22"/>
            </w:r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1E7468" w:rsidRDefault="007147D7" w:rsidP="001E7468">
                <w:pPr>
                  <w:pStyle w:val="Wcicienormalne"/>
                  <w:ind w:left="0"/>
                  <w:rPr>
                    <w:rFonts w:ascii="Times New Roman" w:hAnsi="Times New Roman" w:cs="Times New Roman"/>
                    <w:sz w:val="22"/>
                  </w:rPr>
                </w:pPr>
                <w:r w:rsidRPr="001E7468">
                  <w:rPr>
                    <w:rFonts w:ascii="Times New Roman" w:hAnsi="Times New Roman" w:cs="Times New Roman"/>
                    <w:sz w:val="22"/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1E7468" w:rsidRDefault="000172E5" w:rsidP="00311D4F">
            <w:pPr>
              <w:rPr>
                <w:rFonts w:ascii="Times New Roman" w:hAnsi="Times New Roman" w:cs="Times New Roman"/>
              </w:rPr>
            </w:pPr>
          </w:p>
        </w:tc>
      </w:tr>
      <w:tr w:rsidR="000172E5" w:rsidRPr="001E7468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1E7468" w:rsidRDefault="00FD493A" w:rsidP="001E7468">
            <w:pPr>
              <w:pStyle w:val="Wcicienormalne"/>
              <w:ind w:left="0"/>
              <w:rPr>
                <w:rFonts w:ascii="Times New Roman" w:hAnsi="Times New Roman" w:cs="Times New Roman"/>
                <w:sz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</w:r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1E7468">
                  <w:rPr>
                    <w:rFonts w:ascii="Times New Roman" w:hAnsi="Times New Roman" w:cs="Times New Roman"/>
                    <w:sz w:val="22"/>
                    <w:lang w:bidi="pl-PL"/>
                  </w:rPr>
                  <w:t>Nazwisko</w:t>
                </w:r>
              </w:sdtContent>
            </w:sdt>
            <w:r w:rsidR="006865CF" w:rsidRPr="001E7468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6865CF" w:rsidRPr="001E7468">
              <w:rPr>
                <w:rFonts w:ascii="Times New Roman" w:hAnsi="Times New Roman" w:cs="Times New Roman"/>
                <w:sz w:val="22"/>
                <w:szCs w:val="20"/>
              </w:rPr>
              <w:t>(osoba</w:t>
            </w:r>
            <w:r w:rsidR="00E47687" w:rsidRPr="001E7468">
              <w:rPr>
                <w:rFonts w:ascii="Times New Roman" w:hAnsi="Times New Roman" w:cs="Times New Roman"/>
                <w:sz w:val="22"/>
                <w:szCs w:val="20"/>
              </w:rPr>
              <w:t xml:space="preserve"> zgłaszająca noclegi</w:t>
            </w:r>
            <w:r w:rsidR="006865CF" w:rsidRPr="001E7468">
              <w:rPr>
                <w:rFonts w:ascii="Times New Roman" w:hAnsi="Times New Roman" w:cs="Times New Roman"/>
                <w:sz w:val="22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1E7468" w:rsidRDefault="000172E5" w:rsidP="00311D4F">
            <w:pPr>
              <w:rPr>
                <w:rFonts w:ascii="Times New Roman" w:hAnsi="Times New Roman" w:cs="Times New Roman"/>
              </w:rPr>
            </w:pPr>
          </w:p>
        </w:tc>
      </w:tr>
      <w:tr w:rsidR="00292898" w:rsidRPr="001E7468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1E7468" w:rsidRDefault="00FD493A" w:rsidP="001E7468">
            <w:pPr>
              <w:pStyle w:val="Wcicienormalne"/>
              <w:ind w:left="0"/>
              <w:rPr>
                <w:rFonts w:ascii="Times New Roman" w:hAnsi="Times New Roman" w:cs="Times New Roman"/>
                <w:sz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</w:r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1E7468">
                  <w:rPr>
                    <w:rFonts w:ascii="Times New Roman" w:hAnsi="Times New Roman" w:cs="Times New Roman"/>
                    <w:sz w:val="22"/>
                    <w:lang w:bidi="pl-PL"/>
                  </w:rPr>
                  <w:t>Telefon komórkowy</w:t>
                </w:r>
              </w:sdtContent>
            </w:sdt>
            <w:r w:rsidR="00292898" w:rsidRPr="001E7468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1E7468" w:rsidRDefault="00292898" w:rsidP="00311D4F">
            <w:pPr>
              <w:rPr>
                <w:rFonts w:ascii="Times New Roman" w:hAnsi="Times New Roman" w:cs="Times New Roman"/>
              </w:rPr>
            </w:pPr>
          </w:p>
        </w:tc>
      </w:tr>
      <w:tr w:rsidR="000172E5" w:rsidRPr="001E7468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1E7468" w:rsidRDefault="00FD493A" w:rsidP="001E7468">
            <w:pPr>
              <w:pStyle w:val="Wcicienormalne"/>
              <w:ind w:left="0"/>
              <w:rPr>
                <w:rFonts w:ascii="Times New Roman" w:hAnsi="Times New Roman" w:cs="Times New Roman"/>
                <w:sz w:val="22"/>
              </w:rPr>
            </w:pPr>
            <w:sdt>
              <w:sdtPr>
                <w:rPr>
                  <w:rFonts w:ascii="Times New Roman" w:hAnsi="Times New Roman" w:cs="Times New Roman"/>
                  <w:sz w:val="22"/>
                </w:r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1E7468">
                  <w:rPr>
                    <w:rFonts w:ascii="Times New Roman" w:hAnsi="Times New Roman" w:cs="Times New Roman"/>
                    <w:sz w:val="22"/>
                    <w:lang w:bidi="pl-PL"/>
                  </w:rPr>
                  <w:t>Adres e-mail</w:t>
                </w:r>
              </w:sdtContent>
            </w:sdt>
            <w:r w:rsidR="006865CF" w:rsidRPr="001E7468">
              <w:rPr>
                <w:rFonts w:ascii="Times New Roman" w:hAnsi="Times New Roman" w:cs="Times New Roman"/>
                <w:sz w:val="22"/>
              </w:rPr>
              <w:t xml:space="preserve"> (</w:t>
            </w:r>
            <w:r w:rsidR="006865CF" w:rsidRPr="001E7468">
              <w:rPr>
                <w:rFonts w:ascii="Times New Roman" w:hAnsi="Times New Roman" w:cs="Times New Roman"/>
                <w:sz w:val="22"/>
                <w:szCs w:val="20"/>
              </w:rPr>
              <w:t>na ten adres zostanie wysłana wiadomość dot. zezwolenia na nocleg</w:t>
            </w:r>
            <w:r w:rsidR="006865CF" w:rsidRPr="001E7468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1E7468" w:rsidRDefault="000172E5" w:rsidP="00311D4F">
            <w:pPr>
              <w:rPr>
                <w:rFonts w:ascii="Times New Roman" w:hAnsi="Times New Roman" w:cs="Times New Roman"/>
              </w:rPr>
            </w:pPr>
          </w:p>
        </w:tc>
      </w:tr>
      <w:tr w:rsidR="000172E5" w:rsidRPr="001E7468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1E7468" w:rsidRDefault="000172E5" w:rsidP="006145D8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  <w:tr w:rsidR="000172E5" w:rsidRPr="001E7468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1E7468" w:rsidRDefault="001B1E7D" w:rsidP="001B1E7D">
            <w:pPr>
              <w:pStyle w:val="Nagwek1"/>
              <w:outlineLvl w:val="0"/>
              <w:rPr>
                <w:rFonts w:ascii="Times New Roman" w:hAnsi="Times New Roman" w:cs="Times New Roman"/>
              </w:rPr>
            </w:pPr>
            <w:r w:rsidRPr="001E7468">
              <w:rPr>
                <w:rFonts w:ascii="Times New Roman" w:hAnsi="Times New Roman" w:cs="Times New Roman"/>
              </w:rPr>
              <w:t xml:space="preserve">Dane </w:t>
            </w:r>
            <w:r w:rsidR="007A5FB5" w:rsidRPr="001E7468">
              <w:rPr>
                <w:rFonts w:ascii="Times New Roman" w:hAnsi="Times New Roman" w:cs="Times New Roman"/>
              </w:rPr>
              <w:t>nt. noclegów</w:t>
            </w:r>
          </w:p>
        </w:tc>
      </w:tr>
      <w:tr w:rsidR="000172E5" w:rsidRPr="001E7468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1E7468" w:rsidRDefault="006865CF" w:rsidP="001E7468">
            <w:pPr>
              <w:pStyle w:val="Wcicienormalne"/>
              <w:ind w:left="0"/>
              <w:rPr>
                <w:rFonts w:ascii="Times New Roman" w:hAnsi="Times New Roman" w:cs="Times New Roman"/>
                <w:sz w:val="22"/>
              </w:rPr>
            </w:pPr>
            <w:r w:rsidRPr="001E7468">
              <w:rPr>
                <w:rFonts w:ascii="Times New Roman" w:hAnsi="Times New Roman" w:cs="Times New Roman"/>
                <w:sz w:val="22"/>
              </w:rPr>
              <w:t xml:space="preserve">Liczba noclegów </w:t>
            </w:r>
            <w:r w:rsidR="00A85EA0" w:rsidRPr="001E7468">
              <w:rPr>
                <w:rFonts w:ascii="Times New Roman" w:hAnsi="Times New Roman" w:cs="Times New Roman"/>
                <w:sz w:val="22"/>
              </w:rPr>
              <w:t>(</w:t>
            </w:r>
            <w:r w:rsidRPr="001E7468">
              <w:rPr>
                <w:rFonts w:ascii="Times New Roman" w:hAnsi="Times New Roman" w:cs="Times New Roman"/>
                <w:sz w:val="22"/>
              </w:rP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1E7468" w:rsidRDefault="000172E5" w:rsidP="00311D4F">
            <w:pPr>
              <w:rPr>
                <w:rFonts w:ascii="Times New Roman" w:hAnsi="Times New Roman" w:cs="Times New Roman"/>
              </w:rPr>
            </w:pPr>
          </w:p>
        </w:tc>
      </w:tr>
      <w:tr w:rsidR="000172E5" w:rsidRPr="001E7468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1E7468" w:rsidRDefault="006865CF" w:rsidP="001E7468">
            <w:pPr>
              <w:pStyle w:val="Wcicienormalne"/>
              <w:ind w:left="0"/>
              <w:rPr>
                <w:rFonts w:ascii="Times New Roman" w:hAnsi="Times New Roman" w:cs="Times New Roman"/>
                <w:sz w:val="22"/>
              </w:rPr>
            </w:pPr>
            <w:r w:rsidRPr="001E7468">
              <w:rPr>
                <w:rFonts w:ascii="Times New Roman" w:hAnsi="Times New Roman" w:cs="Times New Roman"/>
                <w:sz w:val="22"/>
              </w:rP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1E7468" w:rsidRDefault="000172E5" w:rsidP="00311D4F">
            <w:pPr>
              <w:rPr>
                <w:rFonts w:ascii="Times New Roman" w:hAnsi="Times New Roman" w:cs="Times New Roman"/>
              </w:rPr>
            </w:pPr>
          </w:p>
        </w:tc>
      </w:tr>
      <w:tr w:rsidR="00292898" w:rsidRPr="001E7468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1E7468" w:rsidRDefault="00292898" w:rsidP="001E7468">
            <w:pPr>
              <w:pStyle w:val="Wcicienormalne"/>
              <w:ind w:left="0"/>
              <w:rPr>
                <w:rFonts w:ascii="Times New Roman" w:hAnsi="Times New Roman" w:cs="Times New Roman"/>
                <w:sz w:val="22"/>
              </w:rPr>
            </w:pPr>
            <w:r w:rsidRPr="001E7468">
              <w:rPr>
                <w:rFonts w:ascii="Times New Roman" w:hAnsi="Times New Roman" w:cs="Times New Roman"/>
                <w:sz w:val="22"/>
              </w:rPr>
              <w:t>Planowane miejsce biwakowania (nazwa obszaru</w:t>
            </w:r>
            <w:r w:rsidR="003C3EF4" w:rsidRPr="001E7468">
              <w:rPr>
                <w:rFonts w:ascii="Times New Roman" w:hAnsi="Times New Roman" w:cs="Times New Roman"/>
                <w:sz w:val="22"/>
              </w:rPr>
              <w:t>, lokalizacja</w:t>
            </w:r>
            <w:r w:rsidRPr="001E7468">
              <w:rPr>
                <w:rFonts w:ascii="Times New Roman" w:hAnsi="Times New Roman" w:cs="Times New Roman"/>
                <w:sz w:val="22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1E7468" w:rsidRDefault="00292898" w:rsidP="00311D4F">
            <w:pPr>
              <w:rPr>
                <w:rFonts w:ascii="Times New Roman" w:hAnsi="Times New Roman" w:cs="Times New Roman"/>
              </w:rPr>
            </w:pPr>
          </w:p>
        </w:tc>
      </w:tr>
      <w:tr w:rsidR="000172E5" w:rsidRPr="001E7468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1E7468" w:rsidRDefault="000172E5" w:rsidP="000B2CBC">
            <w:pPr>
              <w:pStyle w:val="Wcicienormalne"/>
              <w:rPr>
                <w:rFonts w:ascii="Times New Roman" w:hAnsi="Times New Roman" w:cs="Times New Roman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1E7468" w:rsidRDefault="000172E5" w:rsidP="00311D4F">
            <w:pPr>
              <w:rPr>
                <w:rFonts w:ascii="Times New Roman" w:hAnsi="Times New Roman" w:cs="Times New Roman"/>
              </w:rPr>
            </w:pPr>
          </w:p>
        </w:tc>
      </w:tr>
      <w:tr w:rsidR="000172E5" w:rsidRPr="001E7468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1E7468" w:rsidRDefault="000172E5" w:rsidP="006145D8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1E7468" w:rsidRDefault="000172E5" w:rsidP="006145D8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75112833" w14:textId="687D5701" w:rsidR="00B73215" w:rsidRPr="00AA1351" w:rsidRDefault="00B73215" w:rsidP="001E7468">
      <w:pPr>
        <w:jc w:val="both"/>
        <w:rPr>
          <w:sz w:val="18"/>
          <w:szCs w:val="20"/>
        </w:rPr>
      </w:pPr>
      <w:r w:rsidRPr="00AA1351">
        <w:rPr>
          <w:sz w:val="18"/>
          <w:szCs w:val="20"/>
        </w:rPr>
        <w:t>Wyrażam zgodę na przetwarzanie zawartych w zgłoszeniu moich danych osobowych przez Nadleśnictwo Nidzica, w postaci: imienia i nazwiska, numeru telefonu, adresu e-mail w celu realizacji przedmiotowego zgłoszenia zgodnie z Rozporządzeniem Parlamentu Europejskiego i Rady (UE) 2016/679 z dnia 27 kwietnia 2016r. w sprawie ochrony osób fizycznych w związku z przetwarzaniem danych osobowych i w sprawie swobodnego przepływu takich danych uchylenia dyrektywy 95/46/WE (Ogólne Rozporządzenie o Ochronie Danych Osobowych) oraz ustawą z dnia 10 maja 2018 roku o ochronie danych osobowych.</w:t>
      </w:r>
      <w:r w:rsidR="002E408C" w:rsidRPr="00AA1351">
        <w:rPr>
          <w:sz w:val="24"/>
        </w:rPr>
        <w:t xml:space="preserve"> </w:t>
      </w:r>
    </w:p>
    <w:tbl>
      <w:tblPr>
        <w:tblStyle w:val="Tabela-Siatka"/>
        <w:tblW w:w="498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5"/>
      </w:tblGrid>
      <w:tr w:rsidR="00B73215" w:rsidRPr="004957C0" w14:paraId="6EE9D4B6" w14:textId="77777777" w:rsidTr="001E7468">
        <w:trPr>
          <w:trHeight w:val="765"/>
        </w:trPr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2E402C22" w14:textId="77777777" w:rsidR="00B73215" w:rsidRPr="004957C0" w:rsidRDefault="00FD493A" w:rsidP="006B613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2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73215">
              <w:t xml:space="preserve"> </w:t>
            </w:r>
            <w:r w:rsidR="00B73215" w:rsidRPr="00AA1351">
              <w:rPr>
                <w:rFonts w:ascii="Times New Roman" w:hAnsi="Times New Roman" w:cs="Times New Roman"/>
                <w:sz w:val="24"/>
                <w:szCs w:val="24"/>
              </w:rPr>
              <w:t>Zapoznałem się regulaminem obowiązującym na obszarze objętym programem „Zanocuj w lesie”</w:t>
            </w:r>
          </w:p>
        </w:tc>
      </w:tr>
    </w:tbl>
    <w:p w14:paraId="53CE07A1" w14:textId="0BEF38A9" w:rsidR="0037037C" w:rsidRDefault="0037037C" w:rsidP="00B732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E73F1E2" w14:textId="63E5E8E4" w:rsidR="001E7468" w:rsidRDefault="001E7468" w:rsidP="001E746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______________________________</w:t>
      </w:r>
    </w:p>
    <w:p w14:paraId="7BBB9E0C" w14:textId="624B5FBB" w:rsidR="001E7468" w:rsidRPr="001E7468" w:rsidRDefault="001E7468" w:rsidP="001E746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(data i podpis zgłaszającego)</w:t>
      </w:r>
    </w:p>
    <w:p w14:paraId="2BF9647F" w14:textId="77777777" w:rsidR="001E7468" w:rsidRDefault="001E7468" w:rsidP="0037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4957015" w14:textId="77777777" w:rsidR="00AA1351" w:rsidRDefault="00AA1351" w:rsidP="0037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7920C888" w14:textId="35101229" w:rsidR="0037037C" w:rsidRPr="00AA1351" w:rsidRDefault="0037037C" w:rsidP="0037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lastRenderedPageBreak/>
        <w:t>INFORMACJA O PRZETWARZANIU DANYCH OSOBOWYCH</w:t>
      </w:r>
    </w:p>
    <w:p w14:paraId="79B9FEE4" w14:textId="77777777" w:rsidR="0037037C" w:rsidRPr="00AA1351" w:rsidRDefault="0037037C" w:rsidP="0037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UCZESTNIKÓW PROGRAMU "ZANOCUJ W LESIE"</w:t>
      </w:r>
    </w:p>
    <w:p w14:paraId="6F7469D6" w14:textId="77777777" w:rsidR="0037037C" w:rsidRPr="00AA1351" w:rsidRDefault="0037037C" w:rsidP="0037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600D1E11" w14:textId="77FAFE3D" w:rsidR="0037037C" w:rsidRPr="00AA1351" w:rsidRDefault="0037037C" w:rsidP="003703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AA1351">
        <w:rPr>
          <w:rFonts w:ascii="Times New Roman" w:hAnsi="Times New Roman" w:cs="Times New Roman"/>
          <w:sz w:val="20"/>
          <w:szCs w:val="24"/>
        </w:rPr>
        <w:t xml:space="preserve">Na podstawie art. 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zwanego dalej „RODO”, </w:t>
      </w:r>
      <w:r w:rsidRPr="00AA1351">
        <w:rPr>
          <w:rFonts w:ascii="Times New Roman" w:hAnsi="Times New Roman" w:cs="Times New Roman"/>
          <w:b/>
          <w:bCs/>
          <w:iCs/>
          <w:sz w:val="20"/>
          <w:szCs w:val="24"/>
        </w:rPr>
        <w:t>Nadleśnictwo Wichrowo</w:t>
      </w:r>
      <w:r w:rsidRPr="00AA1351">
        <w:rPr>
          <w:rFonts w:ascii="Times New Roman" w:hAnsi="Times New Roman" w:cs="Times New Roman"/>
          <w:b/>
          <w:bCs/>
          <w:i/>
          <w:iCs/>
          <w:sz w:val="20"/>
          <w:szCs w:val="24"/>
        </w:rPr>
        <w:t xml:space="preserve"> </w:t>
      </w:r>
      <w:r w:rsidRPr="00AA1351">
        <w:rPr>
          <w:rFonts w:ascii="Times New Roman" w:hAnsi="Times New Roman" w:cs="Times New Roman"/>
          <w:sz w:val="20"/>
          <w:szCs w:val="24"/>
        </w:rPr>
        <w:t>informuje, iż̇:</w:t>
      </w:r>
    </w:p>
    <w:p w14:paraId="72475E98" w14:textId="77777777" w:rsidR="0037037C" w:rsidRPr="00AA1351" w:rsidRDefault="0037037C" w:rsidP="003703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14:paraId="5220C50C" w14:textId="0DF74E40" w:rsidR="0037037C" w:rsidRPr="00967340" w:rsidRDefault="0037037C" w:rsidP="0037037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1.</w:t>
      </w:r>
      <w:r w:rsidRPr="00AA135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ab/>
        <w:t>Administratorem Pani/Pana danych osobowych</w:t>
      </w: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jest Nadleśnictwo Wichrowo</w:t>
      </w:r>
      <w:r w:rsidR="00967340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, NIP 739-000-17-83,</w:t>
      </w:r>
      <w:r w:rsidRPr="00AA135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>REGON 510 549 837 zwane dalej Administratorem Danych.</w:t>
      </w:r>
    </w:p>
    <w:p w14:paraId="4E3449B5" w14:textId="77777777" w:rsidR="0037037C" w:rsidRPr="00AA1351" w:rsidRDefault="0037037C" w:rsidP="003703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2.</w:t>
      </w:r>
      <w:r w:rsidRPr="00AA135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ab/>
        <w:t>Dane kontaktowe Administratora Danych</w:t>
      </w:r>
    </w:p>
    <w:p w14:paraId="5D91B5E9" w14:textId="202B227C" w:rsidR="0037037C" w:rsidRPr="00AA1351" w:rsidRDefault="0037037C" w:rsidP="0037037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 Administratorem Danych może skontaktować się pocztą elektroniczną poprzez adres email </w:t>
      </w:r>
      <w:r w:rsidRPr="00AA1351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eastAsia="pl-PL"/>
        </w:rPr>
        <w:t>wichrowo@olsztyn.lasy.gov.pl,</w:t>
      </w: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telefonicznie pod numerem telefonu 89 616 13 20</w:t>
      </w:r>
      <w:r w:rsidRPr="00AA135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.</w:t>
      </w:r>
    </w:p>
    <w:p w14:paraId="39FC89AE" w14:textId="77777777" w:rsidR="0037037C" w:rsidRPr="00AA1351" w:rsidRDefault="0037037C" w:rsidP="003703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3.</w:t>
      </w:r>
      <w:r w:rsidRPr="00AA135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ab/>
        <w:t>Inspektor Ochrony Danych Osobowych</w:t>
      </w:r>
    </w:p>
    <w:p w14:paraId="6E91111C" w14:textId="1F4FE2B6" w:rsidR="0037037C" w:rsidRPr="00AA1351" w:rsidRDefault="0037037C" w:rsidP="0037037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Administrator Danych wyznaczył inspektora danych osobowych, z którym może Pani/Pan skontaktować się pocztą elektroniczną poprzez adres email </w:t>
      </w:r>
      <w:r w:rsidRPr="00AA1351">
        <w:rPr>
          <w:rFonts w:ascii="Times New Roman" w:eastAsia="Times New Roman" w:hAnsi="Times New Roman" w:cs="Times New Roman"/>
          <w:b/>
          <w:i/>
          <w:sz w:val="20"/>
          <w:szCs w:val="24"/>
          <w:lang w:eastAsia="pl-PL"/>
        </w:rPr>
        <w:t>wichrowo</w:t>
      </w:r>
      <w:r w:rsidRPr="00AA1351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eastAsia="pl-PL"/>
        </w:rPr>
        <w:t>@olsztyn.lasy.gov.pl</w:t>
      </w: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we wszystkich sprawach dotyczących przetwarzania danych osobowych oraz korzystania z praw związanych z przetwarzaniem danych osobowych.</w:t>
      </w:r>
    </w:p>
    <w:p w14:paraId="4E4A4260" w14:textId="77777777" w:rsidR="0037037C" w:rsidRPr="00AA1351" w:rsidRDefault="0037037C" w:rsidP="003703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4.</w:t>
      </w:r>
      <w:r w:rsidRPr="00AA135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ab/>
        <w:t>Cel i podstawa prawna przetwarzania danych osobowych</w:t>
      </w:r>
    </w:p>
    <w:p w14:paraId="11E14999" w14:textId="77777777" w:rsidR="0037037C" w:rsidRPr="00AA1351" w:rsidRDefault="0037037C" w:rsidP="0037037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>Pani/Pana dane osobowe są przetwarzane w celu:</w:t>
      </w:r>
    </w:p>
    <w:p w14:paraId="0AD13B91" w14:textId="77777777" w:rsidR="0037037C" w:rsidRPr="00AA1351" w:rsidRDefault="0037037C" w:rsidP="0037037C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zapewnienia bezpieczeństwa osób i ochrony mienia znajdujących się na terenie zarządzanym przez Administratora Danych, w tym </w:t>
      </w:r>
      <w:r w:rsidRPr="00AA1351">
        <w:rPr>
          <w:rFonts w:ascii="Times New Roman" w:hAnsi="Times New Roman" w:cs="Times New Roman"/>
          <w:color w:val="000000" w:themeColor="text1"/>
          <w:sz w:val="20"/>
          <w:szCs w:val="24"/>
          <w:lang w:eastAsia="pl-PL"/>
        </w:rPr>
        <w:t>przeciwdziałanie szkodnictwu leśnemu oraz zapewnienie czystości terenu będącego w zarządzie Administratora Danych,</w:t>
      </w:r>
    </w:p>
    <w:p w14:paraId="17E6DA02" w14:textId="77777777" w:rsidR="0037037C" w:rsidRPr="00AA1351" w:rsidRDefault="0037037C" w:rsidP="0037037C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ewentualnego udostępniania na rzecz organu uprawnionego do </w:t>
      </w:r>
      <w:r w:rsidRPr="00AA1351">
        <w:rPr>
          <w:rFonts w:ascii="Times New Roman" w:eastAsia="Times New Roman" w:hAnsi="Times New Roman" w:cs="Times New Roman"/>
          <w:color w:val="333333"/>
          <w:sz w:val="20"/>
          <w:szCs w:val="24"/>
          <w:shd w:val="clear" w:color="auto" w:fill="FFFFFF"/>
          <w:lang w:eastAsia="pl-PL"/>
        </w:rPr>
        <w:t xml:space="preserve">rozpoznawania, zapobiegania, wykrywania i zwalczania czynów zabronionych, w szczególności Generalnego Inspektora Straży Leśnej, właściwego komendanta Policji lub właściwego prokuratora, </w:t>
      </w:r>
    </w:p>
    <w:p w14:paraId="0E463846" w14:textId="77777777" w:rsidR="0037037C" w:rsidRPr="00AA1351" w:rsidRDefault="0037037C" w:rsidP="0037037C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>ewentualnego dochodzenia roszczeń związanych z zawartą z Panią/Panem pobytem na terenie będącym w zarządzie Administratora Danych – podstawą prawną przetwarzania danych jest niezbędność przetwarzania danych do realizacji prawnie uzasadnionego interesu Administratora Danych zgodnie z art. 6 ust. 1 lit. f RODO; uzasadnionym interesem Administratora Danych jest możliwość dochodzenia przez niego ewentualnych roszczeń,</w:t>
      </w:r>
    </w:p>
    <w:p w14:paraId="36E99C17" w14:textId="77777777" w:rsidR="0037037C" w:rsidRPr="00AA1351" w:rsidRDefault="0037037C" w:rsidP="0037037C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>marketingu własnych towarów i usług – podstawą prawną przetwarzania danych jest niezbędność przetwarzania danych do realizacji prawnie uzasadnionego interesu Administratora Danych zgodnie z art. 6 ust. 1 lit. f RODO; uzasadnionym interesem Administratora Danych jest możliwość informowania o ofercie Administratora Danych,</w:t>
      </w:r>
    </w:p>
    <w:p w14:paraId="3B15DCD9" w14:textId="77777777" w:rsidR="0037037C" w:rsidRPr="00AA1351" w:rsidRDefault="0037037C" w:rsidP="0037037C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wypełniania obowiązków ciążących na Administratorze Danych określonych w ustawie z dnia 28 września 1991 r. o lasach (tj.: Dz. U. z 2020 r. poz. 1463 ze zm.) oraz aktach prawnych wydanych na podstawie powołanych ustawy. </w:t>
      </w:r>
    </w:p>
    <w:p w14:paraId="50C6370A" w14:textId="08E84FE0" w:rsidR="0037037C" w:rsidRDefault="0037037C" w:rsidP="0037037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534CEB69" w14:textId="48F00D56" w:rsidR="00AA1351" w:rsidRDefault="00AA1351" w:rsidP="0037037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3C3C6F30" w14:textId="75826132" w:rsidR="00AA1351" w:rsidRDefault="00AA1351" w:rsidP="0037037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25D7B66C" w14:textId="77777777" w:rsidR="00AA1351" w:rsidRPr="00AA1351" w:rsidRDefault="00AA1351" w:rsidP="0037037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14:paraId="5F3A5C0A" w14:textId="77777777" w:rsidR="0037037C" w:rsidRPr="00AA1351" w:rsidRDefault="0037037C" w:rsidP="003703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lastRenderedPageBreak/>
        <w:t>5.</w:t>
      </w:r>
      <w:r w:rsidRPr="00AA135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ab/>
        <w:t>Odbiorcy danych</w:t>
      </w:r>
    </w:p>
    <w:p w14:paraId="5CE9CA91" w14:textId="77777777" w:rsidR="0037037C" w:rsidRPr="00AA1351" w:rsidRDefault="0037037C" w:rsidP="0037037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>Dostęp do danych osobowych mogą mieć następujący odbiorcy danych:</w:t>
      </w:r>
    </w:p>
    <w:p w14:paraId="100CFBD7" w14:textId="77777777" w:rsidR="0037037C" w:rsidRPr="00AA1351" w:rsidRDefault="0037037C" w:rsidP="0037037C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organy uprawnione na podstawie obowiązujących przepisów prawa do </w:t>
      </w:r>
      <w:r w:rsidRPr="00AA1351">
        <w:rPr>
          <w:rFonts w:ascii="Times New Roman" w:eastAsia="Times New Roman" w:hAnsi="Times New Roman" w:cs="Times New Roman"/>
          <w:color w:val="333333"/>
          <w:sz w:val="20"/>
          <w:szCs w:val="24"/>
          <w:shd w:val="clear" w:color="auto" w:fill="FFFFFF"/>
          <w:lang w:eastAsia="pl-PL"/>
        </w:rPr>
        <w:t>rozpoznawania, zapobiegania, wykrywania i zwalczania czynów zabronionych,</w:t>
      </w:r>
    </w:p>
    <w:p w14:paraId="5D260E71" w14:textId="77777777" w:rsidR="0037037C" w:rsidRPr="00AA1351" w:rsidRDefault="0037037C" w:rsidP="0037037C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>upoważnieni pracownicy Administratora Danych,</w:t>
      </w:r>
    </w:p>
    <w:p w14:paraId="1804ECC1" w14:textId="77777777" w:rsidR="0037037C" w:rsidRPr="00AA1351" w:rsidRDefault="0037037C" w:rsidP="0037037C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>jednostki organizacyjne Państwowego Gospodarstwa Leśnego Lasy Państwowe,</w:t>
      </w:r>
      <w:bookmarkStart w:id="0" w:name="_GoBack"/>
      <w:bookmarkEnd w:id="0"/>
    </w:p>
    <w:p w14:paraId="0FFB6A94" w14:textId="77777777" w:rsidR="0037037C" w:rsidRPr="00AA1351" w:rsidRDefault="0037037C" w:rsidP="0037037C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>usługodawcy, którym w drodze umowy powierzono przetwarzanie danych osobowych na potrzeby realizacji usług świadczonych dla Administratora Danych,</w:t>
      </w:r>
      <w:r w:rsidRPr="00AA1351">
        <w:rPr>
          <w:rFonts w:ascii="Times New Roman" w:hAnsi="Times New Roman" w:cs="Times New Roman"/>
          <w:sz w:val="20"/>
          <w:szCs w:val="24"/>
        </w:rPr>
        <w:t xml:space="preserve"> </w:t>
      </w: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>w szczególności podmioty takie jak dostawcy usług IT, dostawcy usług prawnych oraz księgowych, firmy windykacyjne, podmioty świadczące usługi logistyczne i kurierskie, audytorzy zewnętrzni oraz ich upoważnieni pracownicy - w zakresie niezbędnym do prawidłowego wykonania zleconych przez Administratora Danych usług.</w:t>
      </w:r>
    </w:p>
    <w:p w14:paraId="3B3467AA" w14:textId="77777777" w:rsidR="0037037C" w:rsidRPr="00AA1351" w:rsidRDefault="0037037C" w:rsidP="0037037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>Dane osobowe nie będą przekazywane poza Europejski Obszar Gospodarczy lub do organizacji międzynarodowej.</w:t>
      </w:r>
    </w:p>
    <w:p w14:paraId="2AB7A61B" w14:textId="77777777" w:rsidR="0037037C" w:rsidRPr="00AA1351" w:rsidRDefault="0037037C" w:rsidP="003703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6.</w:t>
      </w:r>
      <w:r w:rsidRPr="00AA135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ab/>
        <w:t>Okres przechowywania danych</w:t>
      </w:r>
    </w:p>
    <w:p w14:paraId="67D8E915" w14:textId="0BF01E22" w:rsidR="0037037C" w:rsidRPr="00AA1351" w:rsidRDefault="0037037C" w:rsidP="0037037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sz w:val="20"/>
          <w:szCs w:val="24"/>
        </w:rPr>
        <w:t xml:space="preserve">O ile Pani/Pana dane osobowe nie zostaną przekazane do dyspozycji organu uprawnionego do </w:t>
      </w:r>
      <w:r w:rsidRPr="00AA1351">
        <w:rPr>
          <w:rFonts w:ascii="Times New Roman" w:eastAsia="Times New Roman" w:hAnsi="Times New Roman" w:cs="Times New Roman"/>
          <w:color w:val="333333"/>
          <w:sz w:val="20"/>
          <w:szCs w:val="24"/>
          <w:shd w:val="clear" w:color="auto" w:fill="FFFFFF"/>
        </w:rPr>
        <w:t>rozpoznawania, zapobiegania, wykrywania i zwalczania czynów zabronionych</w:t>
      </w: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, będą przechowywane do momentu przedawnienia roszczeń z tytułu umowy lub do momentu wygaśnięcia obowiązku przechowywania danych wynikającego z przepisów prawa. </w:t>
      </w:r>
    </w:p>
    <w:p w14:paraId="0772C8E3" w14:textId="77777777" w:rsidR="0037037C" w:rsidRPr="00AA1351" w:rsidRDefault="0037037C" w:rsidP="003703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7.</w:t>
      </w:r>
      <w:r w:rsidRPr="00AA135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ab/>
        <w:t>Zasady gromadzenia danych</w:t>
      </w:r>
    </w:p>
    <w:p w14:paraId="59916269" w14:textId="77777777" w:rsidR="0037037C" w:rsidRPr="00AA1351" w:rsidRDefault="0037037C" w:rsidP="0037037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>Podanie danych osobowych przez Panią/Pana jest dobrowolne, lecz niezbędne do wzięcia udziału w Programie "Zanocuj w lesie". Niepodanie danych osobowych będzie skutkowało niemożliwością udziału w Programie "Zanocuj w lesie".</w:t>
      </w:r>
    </w:p>
    <w:p w14:paraId="7DB0747C" w14:textId="53FA2315" w:rsidR="0037037C" w:rsidRPr="00AA1351" w:rsidRDefault="0037037C" w:rsidP="003703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8.</w:t>
      </w:r>
      <w:r w:rsidRPr="00AA1351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ab/>
        <w:t>Prawa związane z przetwarzaniem danych osobowych</w:t>
      </w:r>
    </w:p>
    <w:p w14:paraId="7571B9FF" w14:textId="77777777" w:rsidR="0037037C" w:rsidRPr="00AA1351" w:rsidRDefault="0037037C" w:rsidP="003703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>Na warunkach określonych obowiązującymi przepisami prawa, przysługuje Pani/Panu prawo:</w:t>
      </w:r>
    </w:p>
    <w:p w14:paraId="26F95CB5" w14:textId="77777777" w:rsidR="0037037C" w:rsidRPr="00AA1351" w:rsidRDefault="0037037C" w:rsidP="0037037C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dostępu do Pani/Pana danych oraz prawo żądania ich sprostowania, usunięcia, ograniczenia przetwarzania, </w:t>
      </w:r>
    </w:p>
    <w:p w14:paraId="476642FA" w14:textId="77777777" w:rsidR="0037037C" w:rsidRPr="00AA1351" w:rsidRDefault="0037037C" w:rsidP="0037037C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w zakresie, w jakim podstawą przetwarzania Pani/Pana danych osobowych jest przesłanka prawnie uzasadnionego interesu Administratora Danych, przysługuje Pani/Panu prawo wniesienia sprzeciwu wobec przetwarzania Pani/Pana danych osobowych, </w:t>
      </w:r>
    </w:p>
    <w:p w14:paraId="392445A4" w14:textId="77777777" w:rsidR="0037037C" w:rsidRPr="00AA1351" w:rsidRDefault="0037037C" w:rsidP="0037037C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>w zakresie, w jakim przetwarzanie Pani/Pana danych osobowych jest związane marketingiem bezpośrednim, przysługuje Pani/Panu prawo do wniesienia w dowolnym momencie sprzeciwu wobec przetwarzania danych na potrzeby takiego marketingu,</w:t>
      </w:r>
    </w:p>
    <w:p w14:paraId="3F906FBB" w14:textId="77777777" w:rsidR="0037037C" w:rsidRPr="00AA1351" w:rsidRDefault="0037037C" w:rsidP="0037037C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>przenoszenia danych osobowych, tj. do otrzymania od Administratora Danych Pani/Pana danych osobowych, w ustrukturyzowanym, powszechnie używanym formacie nadającym się do odczytu maszynowego, w przypadku, kiedy Pani/Pana dane są przetwarzane w celu zawarcia i wykonywania umowy. Może Pani/Pan przesłać te dane innemu administratorowi danych osobowych,</w:t>
      </w:r>
    </w:p>
    <w:p w14:paraId="231B39E5" w14:textId="77777777" w:rsidR="0037037C" w:rsidRPr="00AA1351" w:rsidRDefault="0037037C" w:rsidP="0037037C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>niepodlegania decyzjom podjętym w warunkach zautomatyzowanego przetwarzania danych, w tym profilowania,</w:t>
      </w:r>
    </w:p>
    <w:p w14:paraId="6688BB50" w14:textId="77777777" w:rsidR="0037037C" w:rsidRPr="00AA1351" w:rsidRDefault="0037037C" w:rsidP="0037037C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wniesienia skargi do organu nadzorczego zajmującego się ochroną danych osobowych: </w:t>
      </w:r>
      <w:r w:rsidRPr="00AA1351">
        <w:rPr>
          <w:rStyle w:val="s1"/>
          <w:rFonts w:ascii="Times New Roman" w:hAnsi="Times New Roman" w:cs="Times New Roman"/>
          <w:sz w:val="20"/>
          <w:szCs w:val="24"/>
        </w:rPr>
        <w:t xml:space="preserve">Biuro Prezesa Urzędu Ochrony Danych Osobowych (PUODO), </w:t>
      </w:r>
      <w:r w:rsidRPr="00AA1351">
        <w:rPr>
          <w:rStyle w:val="s1"/>
          <w:rFonts w:ascii="Times New Roman" w:hAnsi="Times New Roman" w:cs="Times New Roman"/>
          <w:sz w:val="20"/>
          <w:szCs w:val="24"/>
        </w:rPr>
        <w:br/>
        <w:t>ul. Stawki 2, 00-193 Warszawa, telefon: 22 860 70 86, e-mail: kancelaria@uodo.gov.pl</w:t>
      </w:r>
      <w:r w:rsidRPr="00AA1351">
        <w:rPr>
          <w:rFonts w:ascii="Times New Roman" w:eastAsia="Times New Roman" w:hAnsi="Times New Roman" w:cs="Times New Roman"/>
          <w:sz w:val="20"/>
          <w:szCs w:val="24"/>
          <w:lang w:eastAsia="pl-PL"/>
        </w:rPr>
        <w:t>.</w:t>
      </w:r>
    </w:p>
    <w:p w14:paraId="2686E3F3" w14:textId="77777777" w:rsidR="0037037C" w:rsidRPr="00AA1351" w:rsidRDefault="0037037C" w:rsidP="0037037C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AA1351">
        <w:rPr>
          <w:rFonts w:ascii="Times New Roman" w:hAnsi="Times New Roman" w:cs="Times New Roman"/>
          <w:sz w:val="20"/>
          <w:szCs w:val="24"/>
        </w:rPr>
        <w:t>Zgromadzone dane osobowe nie podlegają̨ zautomatyzowanemu podejmowaniu decyzji ani profilowaniu.</w:t>
      </w:r>
    </w:p>
    <w:p w14:paraId="0E03F2A9" w14:textId="4880E7E1" w:rsidR="0037037C" w:rsidRPr="00AA1351" w:rsidRDefault="0037037C" w:rsidP="00637200">
      <w:pPr>
        <w:rPr>
          <w:rFonts w:ascii="Times New Roman" w:hAnsi="Times New Roman" w:cs="Times New Roman"/>
          <w:sz w:val="20"/>
          <w:szCs w:val="24"/>
        </w:rPr>
      </w:pPr>
    </w:p>
    <w:p w14:paraId="144C7C35" w14:textId="77777777" w:rsidR="0037037C" w:rsidRPr="00AA1351" w:rsidRDefault="0037037C" w:rsidP="00637200">
      <w:pPr>
        <w:rPr>
          <w:rFonts w:ascii="Times New Roman" w:hAnsi="Times New Roman" w:cs="Times New Roman"/>
          <w:sz w:val="20"/>
          <w:szCs w:val="24"/>
        </w:rPr>
      </w:pPr>
    </w:p>
    <w:sectPr w:rsidR="0037037C" w:rsidRPr="00AA1351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00420B" w14:textId="77777777" w:rsidR="00FD493A" w:rsidRDefault="00FD493A" w:rsidP="000172E5">
      <w:pPr>
        <w:spacing w:after="0" w:line="240" w:lineRule="auto"/>
      </w:pPr>
      <w:r>
        <w:separator/>
      </w:r>
    </w:p>
  </w:endnote>
  <w:endnote w:type="continuationSeparator" w:id="0">
    <w:p w14:paraId="0FE0C17D" w14:textId="77777777" w:rsidR="00FD493A" w:rsidRDefault="00FD493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47B8E2A6-3A53-4557-AA33-55212697BBA1}"/>
    <w:embedBold r:id="rId2" w:fontKey="{A8971B36-BDA8-442D-B51F-4765F7E66AD9}"/>
    <w:embedBoldItalic r:id="rId3" w:fontKey="{7C4B84FE-E9F0-4BDE-8D86-33AF2FC03C94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40E77ADB-4945-42E7-A58B-C78A38FD01D6}"/>
    <w:embedBold r:id="rId5" w:fontKey="{8325F142-2D26-493A-901D-7E0FDEB1FDB7}"/>
    <w:embedItalic r:id="rId6" w:fontKey="{ADCA601E-EC08-416A-8FFA-6BB5B1A15B5C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7" w:fontKey="{10E0A532-E493-435F-BEE9-D875DC14C2A4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8" w:fontKey="{E31F31FC-226C-4A91-A1B1-9C74CD21203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9" w:subsetted="1" w:fontKey="{F1CF2AD2-F0AF-4770-82BD-E4F5123818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29C2E1" w14:textId="77777777" w:rsidR="00FD493A" w:rsidRDefault="00FD493A" w:rsidP="000172E5">
      <w:pPr>
        <w:spacing w:after="0" w:line="240" w:lineRule="auto"/>
      </w:pPr>
      <w:r>
        <w:separator/>
      </w:r>
    </w:p>
  </w:footnote>
  <w:footnote w:type="continuationSeparator" w:id="0">
    <w:p w14:paraId="7845D417" w14:textId="77777777" w:rsidR="00FD493A" w:rsidRDefault="00FD493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398C5C6A" w:rsidR="00B337A2" w:rsidRPr="00F71B2C" w:rsidRDefault="0037037C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Formularz zgłoszenia noclegów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318A9"/>
    <w:multiLevelType w:val="hybridMultilevel"/>
    <w:tmpl w:val="7D580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341D15"/>
    <w:multiLevelType w:val="hybridMultilevel"/>
    <w:tmpl w:val="EF9CC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BC069CA"/>
    <w:multiLevelType w:val="hybridMultilevel"/>
    <w:tmpl w:val="752E0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2"/>
  </w:num>
  <w:num w:numId="7">
    <w:abstractNumId w:val="8"/>
  </w:num>
  <w:num w:numId="8">
    <w:abstractNumId w:val="12"/>
  </w:num>
  <w:num w:numId="9">
    <w:abstractNumId w:val="19"/>
  </w:num>
  <w:num w:numId="10">
    <w:abstractNumId w:val="2"/>
  </w:num>
  <w:num w:numId="11">
    <w:abstractNumId w:val="7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18"/>
  </w:num>
  <w:num w:numId="17">
    <w:abstractNumId w:val="4"/>
  </w:num>
  <w:num w:numId="18">
    <w:abstractNumId w:val="24"/>
  </w:num>
  <w:num w:numId="19">
    <w:abstractNumId w:val="21"/>
  </w:num>
  <w:num w:numId="20">
    <w:abstractNumId w:val="16"/>
  </w:num>
  <w:num w:numId="21">
    <w:abstractNumId w:val="23"/>
  </w:num>
  <w:num w:numId="22">
    <w:abstractNumId w:val="5"/>
  </w:num>
  <w:num w:numId="23">
    <w:abstractNumId w:val="0"/>
  </w:num>
  <w:num w:numId="24">
    <w:abstractNumId w:val="20"/>
  </w:num>
  <w:num w:numId="25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1E7468"/>
    <w:rsid w:val="002875D9"/>
    <w:rsid w:val="00292898"/>
    <w:rsid w:val="002C56E6"/>
    <w:rsid w:val="002E408C"/>
    <w:rsid w:val="00311D4F"/>
    <w:rsid w:val="0034390E"/>
    <w:rsid w:val="00344849"/>
    <w:rsid w:val="00361E11"/>
    <w:rsid w:val="00365371"/>
    <w:rsid w:val="0037037C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67340"/>
    <w:rsid w:val="0098597D"/>
    <w:rsid w:val="009D1026"/>
    <w:rsid w:val="009F619A"/>
    <w:rsid w:val="009F6DDE"/>
    <w:rsid w:val="00A370A8"/>
    <w:rsid w:val="00A85EA0"/>
    <w:rsid w:val="00A95E69"/>
    <w:rsid w:val="00AA1351"/>
    <w:rsid w:val="00AC4A73"/>
    <w:rsid w:val="00B337A2"/>
    <w:rsid w:val="00B73215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A58FF"/>
    <w:rsid w:val="00FC7475"/>
    <w:rsid w:val="00FD493A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7037C"/>
    <w:pPr>
      <w:spacing w:before="0" w:line="276" w:lineRule="auto"/>
      <w:ind w:left="720"/>
      <w:contextualSpacing/>
    </w:pPr>
    <w:rPr>
      <w:sz w:val="22"/>
      <w:szCs w:val="22"/>
    </w:rPr>
  </w:style>
  <w:style w:type="character" w:customStyle="1" w:styleId="s1">
    <w:name w:val="s1"/>
    <w:basedOn w:val="Domylnaczcionkaakapitu"/>
    <w:rsid w:val="003703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1B5A87"/>
    <w:rsid w:val="00413332"/>
    <w:rsid w:val="0043313D"/>
    <w:rsid w:val="00501B5C"/>
    <w:rsid w:val="006B030D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BD3B05-C62B-4489-A4C0-43EE4B4A7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966</Words>
  <Characters>5800</Characters>
  <Application>Microsoft Office Word</Application>
  <DocSecurity>0</DocSecurity>
  <Lines>48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2021-04-29T11:13:00Z</dcterms:created>
  <dcterms:modified xsi:type="dcterms:W3CDTF">2021-04-30T10:26:00Z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